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:rsidR="0069002A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0D30E7">
        <w:rPr>
          <w:b/>
          <w:color w:val="000000"/>
        </w:rPr>
        <w:t xml:space="preserve">O VEREADOR MAEL DO DIVINO </w:t>
      </w:r>
    </w:p>
    <w:p w:rsidR="001C33ED" w:rsidRDefault="001C33ED" w:rsidP="001C33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</w:t>
      </w:r>
    </w:p>
    <w:p w:rsidR="001C33ED" w:rsidRDefault="001C33ED" w:rsidP="001C33E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</w:t>
      </w:r>
    </w:p>
    <w:p w:rsidR="00847587" w:rsidRDefault="001C33ED" w:rsidP="00847587">
      <w:pPr>
        <w:tabs>
          <w:tab w:val="center" w:pos="4252"/>
          <w:tab w:val="right" w:pos="8504"/>
        </w:tabs>
        <w:spacing w:before="240"/>
        <w:jc w:val="center"/>
      </w:pPr>
      <w:r w:rsidRPr="001C33ED">
        <w:rPr>
          <w:color w:val="000000"/>
          <w:sz w:val="24"/>
          <w:szCs w:val="24"/>
        </w:rPr>
        <w:t xml:space="preserve">                                                              </w:t>
      </w:r>
      <w:r>
        <w:rPr>
          <w:color w:val="000000"/>
          <w:sz w:val="24"/>
          <w:szCs w:val="24"/>
        </w:rPr>
        <w:t xml:space="preserve">                        </w:t>
      </w:r>
      <w:r w:rsidRPr="001C33ED">
        <w:rPr>
          <w:color w:val="000000"/>
          <w:sz w:val="24"/>
          <w:szCs w:val="24"/>
        </w:rPr>
        <w:t xml:space="preserve"> </w:t>
      </w:r>
    </w:p>
    <w:p w:rsidR="00233756" w:rsidRPr="008C1F7E" w:rsidRDefault="00715544" w:rsidP="00233756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</w:t>
      </w:r>
      <w:r w:rsidR="008F29A1">
        <w:rPr>
          <w:color w:val="000000"/>
        </w:rPr>
        <w:t xml:space="preserve">            Salgueiro-PE, 06 de outubro</w:t>
      </w:r>
      <w:r w:rsidR="00233756">
        <w:rPr>
          <w:color w:val="000000"/>
        </w:rPr>
        <w:t xml:space="preserve"> </w:t>
      </w:r>
      <w:proofErr w:type="spellStart"/>
      <w:r w:rsidR="00233756" w:rsidRPr="008C1F7E">
        <w:rPr>
          <w:color w:val="000000"/>
        </w:rPr>
        <w:t>de</w:t>
      </w:r>
      <w:proofErr w:type="spellEnd"/>
      <w:r w:rsidR="00233756" w:rsidRPr="008C1F7E">
        <w:rPr>
          <w:color w:val="000000"/>
        </w:rPr>
        <w:t xml:space="preserve"> 2025</w:t>
      </w:r>
    </w:p>
    <w:p w:rsidR="00233756" w:rsidRDefault="00233756" w:rsidP="00233756">
      <w:pPr>
        <w:spacing w:line="360" w:lineRule="auto"/>
        <w:jc w:val="center"/>
        <w:rPr>
          <w:b/>
        </w:rPr>
      </w:pPr>
    </w:p>
    <w:p w:rsidR="00233756" w:rsidRDefault="00233756" w:rsidP="00233756">
      <w:pPr>
        <w:spacing w:line="360" w:lineRule="auto"/>
        <w:jc w:val="center"/>
        <w:rPr>
          <w:b/>
        </w:rPr>
      </w:pPr>
    </w:p>
    <w:p w:rsidR="00233756" w:rsidRDefault="00233756" w:rsidP="00233756">
      <w:pPr>
        <w:spacing w:line="360" w:lineRule="auto"/>
        <w:rPr>
          <w:sz w:val="24"/>
          <w:szCs w:val="24"/>
        </w:rPr>
      </w:pPr>
      <w:r>
        <w:rPr>
          <w:b/>
        </w:rPr>
        <w:t xml:space="preserve">                                                 REQUERIMENTO </w:t>
      </w:r>
      <w:r w:rsidRPr="003006E0">
        <w:rPr>
          <w:b/>
        </w:rPr>
        <w:t>- Nº</w:t>
      </w:r>
      <w:r>
        <w:rPr>
          <w:b/>
        </w:rPr>
        <w:t>____</w:t>
      </w:r>
      <w:r w:rsidRPr="003006E0">
        <w:rPr>
          <w:b/>
        </w:rPr>
        <w:t>/202</w:t>
      </w:r>
      <w:r>
        <w:rPr>
          <w:b/>
        </w:rPr>
        <w:t>5</w:t>
      </w:r>
      <w:r>
        <w:rPr>
          <w:sz w:val="24"/>
          <w:szCs w:val="24"/>
        </w:rPr>
        <w:t xml:space="preserve">  </w:t>
      </w:r>
    </w:p>
    <w:p w:rsidR="00233756" w:rsidRPr="00D428BF" w:rsidRDefault="00233756" w:rsidP="00233756">
      <w:pPr>
        <w:tabs>
          <w:tab w:val="center" w:pos="4252"/>
          <w:tab w:val="right" w:pos="8504"/>
        </w:tabs>
        <w:spacing w:before="240"/>
        <w:jc w:val="both"/>
      </w:pPr>
      <w:r w:rsidRPr="00D428BF">
        <w:t>O Vereador MAEL DO DIVINO, no uso das suas atribuições legislativas, propõe à Mesa Diretora da Câmara Municipal de Salgueiro,</w:t>
      </w:r>
      <w:r w:rsidR="008F29A1">
        <w:t xml:space="preserve"> estado de Pernambuco, que ouvido</w:t>
      </w:r>
      <w:r w:rsidRPr="00D428BF">
        <w:t xml:space="preserve"> o Plenário e cumpridas às demais formalidades regimentais, a aprovação desta proposição:</w:t>
      </w:r>
    </w:p>
    <w:p w:rsidR="008F29A1" w:rsidRDefault="008F29A1" w:rsidP="008F29A1">
      <w:pPr>
        <w:spacing w:line="360" w:lineRule="auto"/>
        <w:jc w:val="both"/>
      </w:pPr>
    </w:p>
    <w:p w:rsidR="008F29A1" w:rsidRPr="008F29A1" w:rsidRDefault="00233756" w:rsidP="008F29A1">
      <w:pPr>
        <w:spacing w:line="360" w:lineRule="auto"/>
        <w:jc w:val="both"/>
      </w:pPr>
      <w:r w:rsidRPr="008F29A1">
        <w:t>Requer ao Excelentíssimo Prefeito do município de Salgueiro, o Senhor FÁB</w:t>
      </w:r>
      <w:r w:rsidR="00F4011C" w:rsidRPr="008F29A1">
        <w:t>IO LISANDRO DE LIMA BARROS; e a</w:t>
      </w:r>
      <w:r w:rsidR="008F29A1" w:rsidRPr="008F29A1">
        <w:t>o Gerente Regional da COMPESA, o</w:t>
      </w:r>
      <w:r w:rsidRPr="008F29A1">
        <w:t xml:space="preserve"> Senhor</w:t>
      </w:r>
      <w:r w:rsidR="008F29A1" w:rsidRPr="008F29A1">
        <w:t xml:space="preserve"> MÁRIO SOLONO PEREIRA JUNIOR</w:t>
      </w:r>
      <w:r w:rsidRPr="008F29A1">
        <w:t xml:space="preserve">, </w:t>
      </w:r>
      <w:r w:rsidR="00F4011C" w:rsidRPr="008F29A1">
        <w:t>que providenciem</w:t>
      </w:r>
      <w:r w:rsidR="008F29A1" w:rsidRPr="008F29A1">
        <w:t xml:space="preserve"> os serviços de</w:t>
      </w:r>
      <w:r w:rsidR="008F29A1" w:rsidRPr="008F29A1">
        <w:rPr>
          <w:i/>
        </w:rPr>
        <w:t xml:space="preserve"> </w:t>
      </w:r>
      <w:r w:rsidR="008F29A1" w:rsidRPr="008F29A1">
        <w:t>EXTENSÃO DO RAMAL DE ESGOTO</w:t>
      </w:r>
      <w:r w:rsidR="008F29A1" w:rsidRPr="008F29A1">
        <w:rPr>
          <w:b/>
          <w:i/>
        </w:rPr>
        <w:t xml:space="preserve"> </w:t>
      </w:r>
      <w:r w:rsidR="008F29A1" w:rsidRPr="008F29A1">
        <w:t xml:space="preserve">para atender as residências da rua: Pompeu e Dolores e as residências da rua: José </w:t>
      </w:r>
      <w:proofErr w:type="spellStart"/>
      <w:r w:rsidR="008F29A1" w:rsidRPr="008F29A1">
        <w:t>Duperrom</w:t>
      </w:r>
      <w:proofErr w:type="spellEnd"/>
      <w:r w:rsidR="008F29A1" w:rsidRPr="008F29A1">
        <w:t xml:space="preserve"> de Alencar, ambas localizadas no bairro Divino Espírito Santo.</w:t>
      </w:r>
    </w:p>
    <w:p w:rsidR="008F29A1" w:rsidRPr="008F29A1" w:rsidRDefault="00233756" w:rsidP="008F29A1">
      <w:pPr>
        <w:tabs>
          <w:tab w:val="center" w:pos="4252"/>
          <w:tab w:val="right" w:pos="8504"/>
        </w:tabs>
        <w:spacing w:before="240"/>
        <w:rPr>
          <w:b/>
          <w:sz w:val="24"/>
          <w:szCs w:val="24"/>
        </w:rPr>
      </w:pPr>
      <w:r w:rsidRPr="008F29A1">
        <w:rPr>
          <w:b/>
          <w:sz w:val="24"/>
          <w:szCs w:val="24"/>
        </w:rPr>
        <w:t xml:space="preserve">                                               </w:t>
      </w:r>
    </w:p>
    <w:p w:rsidR="00233756" w:rsidRPr="00D428BF" w:rsidRDefault="00233756" w:rsidP="008F29A1">
      <w:pPr>
        <w:tabs>
          <w:tab w:val="center" w:pos="4252"/>
          <w:tab w:val="right" w:pos="8504"/>
        </w:tabs>
        <w:spacing w:before="240"/>
        <w:jc w:val="center"/>
        <w:rPr>
          <w:b/>
          <w:sz w:val="24"/>
          <w:szCs w:val="24"/>
        </w:rPr>
      </w:pPr>
      <w:r w:rsidRPr="008C0C09">
        <w:rPr>
          <w:b/>
        </w:rPr>
        <w:t>JUSTIFICATIVA</w:t>
      </w:r>
    </w:p>
    <w:p w:rsidR="00233756" w:rsidRDefault="00233756" w:rsidP="00233756">
      <w:pPr>
        <w:spacing w:line="360" w:lineRule="auto"/>
      </w:pPr>
    </w:p>
    <w:p w:rsidR="008F29A1" w:rsidRPr="008F29A1" w:rsidRDefault="008F29A1" w:rsidP="008F29A1">
      <w:pPr>
        <w:spacing w:line="360" w:lineRule="auto"/>
        <w:jc w:val="both"/>
        <w:rPr>
          <w:sz w:val="24"/>
          <w:szCs w:val="24"/>
        </w:rPr>
      </w:pPr>
      <w:r w:rsidRPr="008F29A1">
        <w:rPr>
          <w:sz w:val="24"/>
          <w:szCs w:val="24"/>
        </w:rPr>
        <w:t>Os moradores dessas vias têm enfrentado dificuldades devido à ausência de ligação adequada à rede de esgoto, o que tem ocasionado transtornos sanitários e riscos à saúde pública.</w:t>
      </w:r>
    </w:p>
    <w:p w:rsidR="008F29A1" w:rsidRPr="008F29A1" w:rsidRDefault="008F29A1" w:rsidP="008F29A1">
      <w:pPr>
        <w:spacing w:line="360" w:lineRule="auto"/>
        <w:jc w:val="both"/>
        <w:rPr>
          <w:sz w:val="24"/>
          <w:szCs w:val="24"/>
        </w:rPr>
      </w:pPr>
      <w:r w:rsidRPr="008F29A1">
        <w:rPr>
          <w:sz w:val="24"/>
          <w:szCs w:val="24"/>
        </w:rPr>
        <w:t xml:space="preserve"> A execução dessa ampliação é de extrema importância para garantir melhores condições de higiene, bem-estar e qualidade de vida à população local.</w:t>
      </w:r>
    </w:p>
    <w:p w:rsidR="008F29A1" w:rsidRPr="008F29A1" w:rsidRDefault="008F29A1" w:rsidP="008F29A1">
      <w:pPr>
        <w:spacing w:line="360" w:lineRule="auto"/>
        <w:jc w:val="both"/>
        <w:rPr>
          <w:sz w:val="24"/>
          <w:szCs w:val="24"/>
        </w:rPr>
      </w:pPr>
      <w:r w:rsidRPr="008F29A1">
        <w:rPr>
          <w:sz w:val="24"/>
          <w:szCs w:val="24"/>
        </w:rPr>
        <w:t>Diante do exposto, solicitamos que seja realizada uma vistoria técnica e, posteriormente, incluída a extensão do ramal de esgoto no cronograma de obras da secretaria competente.</w:t>
      </w:r>
    </w:p>
    <w:p w:rsidR="00233756" w:rsidRDefault="00233756" w:rsidP="00233756">
      <w:pPr>
        <w:spacing w:line="312" w:lineRule="auto"/>
        <w:jc w:val="both"/>
        <w:rPr>
          <w:bCs/>
        </w:rPr>
      </w:pPr>
    </w:p>
    <w:p w:rsidR="008F29A1" w:rsidRDefault="008F29A1" w:rsidP="00233756">
      <w:pPr>
        <w:spacing w:line="312" w:lineRule="auto"/>
        <w:jc w:val="both"/>
        <w:rPr>
          <w:bCs/>
        </w:rPr>
      </w:pPr>
    </w:p>
    <w:p w:rsidR="008F29A1" w:rsidRDefault="008F29A1" w:rsidP="00233756">
      <w:pPr>
        <w:spacing w:line="312" w:lineRule="auto"/>
        <w:jc w:val="both"/>
        <w:rPr>
          <w:bCs/>
        </w:rPr>
      </w:pPr>
    </w:p>
    <w:p w:rsidR="008F29A1" w:rsidRDefault="008F29A1" w:rsidP="00233756">
      <w:pPr>
        <w:spacing w:line="312" w:lineRule="auto"/>
        <w:jc w:val="both"/>
        <w:rPr>
          <w:bCs/>
        </w:rPr>
      </w:pPr>
      <w:bookmarkStart w:id="0" w:name="_GoBack"/>
      <w:r>
        <w:rPr>
          <w:bCs/>
          <w:noProof/>
        </w:rPr>
        <w:lastRenderedPageBreak/>
        <w:drawing>
          <wp:inline distT="0" distB="0" distL="0" distR="0">
            <wp:extent cx="3619500" cy="76833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10-06 at 10.19.10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342" cy="768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Cs/>
          <w:noProof/>
        </w:rPr>
        <w:lastRenderedPageBreak/>
        <w:drawing>
          <wp:inline distT="0" distB="0" distL="0" distR="0">
            <wp:extent cx="3619500" cy="7623958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10-06 at 10.19.1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395" cy="762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56" w:rsidRPr="00D428BF" w:rsidRDefault="00233756" w:rsidP="00233756">
      <w:pPr>
        <w:spacing w:line="312" w:lineRule="auto"/>
        <w:jc w:val="both"/>
        <w:rPr>
          <w:bCs/>
        </w:rPr>
      </w:pPr>
    </w:p>
    <w:p w:rsidR="00740D09" w:rsidRPr="00820977" w:rsidRDefault="00740D09" w:rsidP="00715544">
      <w:pPr>
        <w:spacing w:line="288" w:lineRule="auto"/>
        <w:jc w:val="center"/>
      </w:pPr>
    </w:p>
    <w:sectPr w:rsidR="00740D09" w:rsidRPr="00820977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AD1" w:rsidRDefault="000E6AD1">
      <w:pPr>
        <w:spacing w:line="240" w:lineRule="auto"/>
      </w:pPr>
      <w:r>
        <w:separator/>
      </w:r>
    </w:p>
  </w:endnote>
  <w:endnote w:type="continuationSeparator" w:id="0">
    <w:p w:rsidR="000E6AD1" w:rsidRDefault="000E6A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AD1" w:rsidRDefault="000E6AD1">
      <w:pPr>
        <w:spacing w:line="240" w:lineRule="auto"/>
      </w:pPr>
      <w:r>
        <w:separator/>
      </w:r>
    </w:p>
  </w:footnote>
  <w:footnote w:type="continuationSeparator" w:id="0">
    <w:p w:rsidR="000E6AD1" w:rsidRDefault="000E6A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6C9"/>
    <w:rsid w:val="000218F1"/>
    <w:rsid w:val="00026607"/>
    <w:rsid w:val="000333BA"/>
    <w:rsid w:val="00035481"/>
    <w:rsid w:val="000A14B9"/>
    <w:rsid w:val="000D30E7"/>
    <w:rsid w:val="000E6AD1"/>
    <w:rsid w:val="00124BC7"/>
    <w:rsid w:val="001C33ED"/>
    <w:rsid w:val="00233756"/>
    <w:rsid w:val="00314474"/>
    <w:rsid w:val="003906C9"/>
    <w:rsid w:val="00447D78"/>
    <w:rsid w:val="005A19CB"/>
    <w:rsid w:val="005C4F50"/>
    <w:rsid w:val="005D6E52"/>
    <w:rsid w:val="00642259"/>
    <w:rsid w:val="006725E4"/>
    <w:rsid w:val="0069002A"/>
    <w:rsid w:val="00713EB2"/>
    <w:rsid w:val="00715544"/>
    <w:rsid w:val="00740D09"/>
    <w:rsid w:val="007C66B3"/>
    <w:rsid w:val="007C7A7A"/>
    <w:rsid w:val="007E34B6"/>
    <w:rsid w:val="00820977"/>
    <w:rsid w:val="00847587"/>
    <w:rsid w:val="00854742"/>
    <w:rsid w:val="008C6E53"/>
    <w:rsid w:val="008F1453"/>
    <w:rsid w:val="008F29A1"/>
    <w:rsid w:val="009350D6"/>
    <w:rsid w:val="0095685B"/>
    <w:rsid w:val="00967F80"/>
    <w:rsid w:val="00A73A37"/>
    <w:rsid w:val="00A87F14"/>
    <w:rsid w:val="00A95AC8"/>
    <w:rsid w:val="00AA01E7"/>
    <w:rsid w:val="00B1028F"/>
    <w:rsid w:val="00B22340"/>
    <w:rsid w:val="00BB171F"/>
    <w:rsid w:val="00C208B5"/>
    <w:rsid w:val="00CB3876"/>
    <w:rsid w:val="00CC04DD"/>
    <w:rsid w:val="00D00DF4"/>
    <w:rsid w:val="00D51A8A"/>
    <w:rsid w:val="00D920A4"/>
    <w:rsid w:val="00DD2BE5"/>
    <w:rsid w:val="00E0123D"/>
    <w:rsid w:val="00E508C0"/>
    <w:rsid w:val="00F04D72"/>
    <w:rsid w:val="00F4011C"/>
    <w:rsid w:val="00F54DC0"/>
    <w:rsid w:val="00FB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5E653D"/>
  <w15:docId w15:val="{FC8F14F6-01C1-4A18-9947-68A0CB11A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&#225;rio\Desktop\Modelos%20de%20documento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Modelos de documentos.dotx</Template>
  <TotalTime>0</TotalTime>
  <Pages>4</Pages>
  <Words>269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Junior</cp:lastModifiedBy>
  <cp:revision>2</cp:revision>
  <cp:lastPrinted>2025-06-02T15:07:00Z</cp:lastPrinted>
  <dcterms:created xsi:type="dcterms:W3CDTF">2025-10-06T15:18:00Z</dcterms:created>
  <dcterms:modified xsi:type="dcterms:W3CDTF">2025-10-06T15:18:00Z</dcterms:modified>
</cp:coreProperties>
</file>