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4F" w:rsidRPr="003006E0" w:rsidRDefault="000C604F" w:rsidP="000C604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0C604F" w:rsidRDefault="000C604F" w:rsidP="000C604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>
        <w:rPr>
          <w:b/>
          <w:color w:val="000000"/>
        </w:rPr>
        <w:t xml:space="preserve">O VEREADOR MAEL DO DIVINO </w:t>
      </w:r>
    </w:p>
    <w:p w:rsidR="000C604F" w:rsidRDefault="000C604F" w:rsidP="000C604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</w:t>
      </w:r>
    </w:p>
    <w:p w:rsidR="000C604F" w:rsidRPr="00B75731" w:rsidRDefault="000C604F" w:rsidP="000C604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            </w:t>
      </w:r>
      <w:r w:rsidRPr="001C33ED">
        <w:rPr>
          <w:color w:val="000000"/>
          <w:sz w:val="24"/>
          <w:szCs w:val="24"/>
        </w:rPr>
        <w:t xml:space="preserve"> </w:t>
      </w:r>
    </w:p>
    <w:p w:rsidR="000C604F" w:rsidRPr="00301CA8" w:rsidRDefault="000C604F" w:rsidP="000C604F">
      <w:pPr>
        <w:tabs>
          <w:tab w:val="center" w:pos="4252"/>
          <w:tab w:val="right" w:pos="8504"/>
        </w:tabs>
        <w:spacing w:before="240"/>
      </w:pPr>
      <w:r w:rsidRPr="00301CA8">
        <w:t xml:space="preserve">                                                               </w:t>
      </w:r>
      <w:r>
        <w:t xml:space="preserve">                     Salgueiro-PE, 08 de dezembro </w:t>
      </w:r>
      <w:r w:rsidRPr="00301CA8">
        <w:t>de 2025</w:t>
      </w:r>
    </w:p>
    <w:p w:rsidR="000C604F" w:rsidRDefault="000C604F" w:rsidP="000C604F">
      <w:pPr>
        <w:spacing w:line="360" w:lineRule="auto"/>
        <w:jc w:val="center"/>
        <w:rPr>
          <w:b/>
        </w:rPr>
      </w:pPr>
    </w:p>
    <w:p w:rsidR="000C604F" w:rsidRDefault="000C604F" w:rsidP="000C604F">
      <w:pPr>
        <w:spacing w:line="360" w:lineRule="auto"/>
        <w:jc w:val="center"/>
        <w:rPr>
          <w:b/>
        </w:rPr>
      </w:pPr>
    </w:p>
    <w:p w:rsidR="000C604F" w:rsidRDefault="000C604F" w:rsidP="000C604F">
      <w:pPr>
        <w:spacing w:line="360" w:lineRule="auto"/>
        <w:rPr>
          <w:sz w:val="24"/>
          <w:szCs w:val="24"/>
        </w:rPr>
      </w:pPr>
      <w:r>
        <w:rPr>
          <w:b/>
        </w:rPr>
        <w:t xml:space="preserve">                                                 REQUERIMENTO </w:t>
      </w:r>
      <w:r w:rsidRPr="003006E0">
        <w:rPr>
          <w:b/>
        </w:rPr>
        <w:t>- Nº</w:t>
      </w:r>
      <w:r>
        <w:rPr>
          <w:b/>
        </w:rPr>
        <w:t>____</w:t>
      </w:r>
      <w:r w:rsidRPr="003006E0">
        <w:rPr>
          <w:b/>
        </w:rPr>
        <w:t>/202</w:t>
      </w:r>
      <w:r>
        <w:rPr>
          <w:b/>
        </w:rPr>
        <w:t>5</w:t>
      </w:r>
      <w:r>
        <w:rPr>
          <w:sz w:val="24"/>
          <w:szCs w:val="24"/>
        </w:rPr>
        <w:t xml:space="preserve">  </w:t>
      </w:r>
    </w:p>
    <w:p w:rsidR="000C604F" w:rsidRPr="00814416" w:rsidRDefault="000C604F" w:rsidP="00A82187">
      <w:pPr>
        <w:tabs>
          <w:tab w:val="center" w:pos="4252"/>
          <w:tab w:val="right" w:pos="8504"/>
        </w:tabs>
        <w:spacing w:before="240"/>
        <w:jc w:val="both"/>
      </w:pPr>
      <w:r w:rsidRPr="00814416">
        <w:t>O Vereador MAEL DO DIVINO, no uso das suas atribuições legislativas, propõe à Mesa Diretora da Câmara Municipal de Salgueiro,</w:t>
      </w:r>
      <w:r>
        <w:t xml:space="preserve"> estado de Pernambuco, que ouvido</w:t>
      </w:r>
      <w:r w:rsidRPr="00814416">
        <w:t xml:space="preserve"> o Plenário e cumpridas às demais formalidades regimentais, a aprovação desta proposição:</w:t>
      </w:r>
    </w:p>
    <w:p w:rsidR="000C604F" w:rsidRPr="00B75731" w:rsidRDefault="000C604F" w:rsidP="00A82187">
      <w:pPr>
        <w:tabs>
          <w:tab w:val="center" w:pos="4252"/>
          <w:tab w:val="right" w:pos="8504"/>
        </w:tabs>
        <w:spacing w:before="240"/>
        <w:jc w:val="both"/>
        <w:rPr>
          <w:sz w:val="24"/>
          <w:szCs w:val="24"/>
        </w:rPr>
      </w:pPr>
      <w:r w:rsidRPr="00301CA8">
        <w:t>Reque</w:t>
      </w:r>
      <w:r>
        <w:t>i</w:t>
      </w:r>
      <w:r w:rsidRPr="00301CA8">
        <w:t>r</w:t>
      </w:r>
      <w:r>
        <w:t>o</w:t>
      </w:r>
      <w:r w:rsidRPr="00301CA8">
        <w:t xml:space="preserve"> ao </w:t>
      </w:r>
      <w:r>
        <w:t xml:space="preserve">Excelentíssimo </w:t>
      </w:r>
      <w:r w:rsidRPr="00301CA8">
        <w:t xml:space="preserve">Prefeito do </w:t>
      </w:r>
      <w:r>
        <w:t>município de Salgueiro, o Senhor FÁBIO LISANDRO DE LIMA BARROS;</w:t>
      </w:r>
      <w:r w:rsidRPr="00301CA8">
        <w:t xml:space="preserve"> </w:t>
      </w:r>
      <w:r>
        <w:t xml:space="preserve">e </w:t>
      </w:r>
      <w:r w:rsidRPr="00301CA8">
        <w:t>a</w:t>
      </w:r>
      <w:r>
        <w:t xml:space="preserve">o Ilustríssimo Secretário de Serviços Públicos, o Senhor THAIRONY TORRES, providências para o serviço de </w:t>
      </w:r>
      <w:r>
        <w:rPr>
          <w:b/>
        </w:rPr>
        <w:t xml:space="preserve">limpeza, capinação, retirada de entulho e lixo acumulado </w:t>
      </w:r>
      <w:r w:rsidRPr="000C604F">
        <w:t>na travessa: UMBELINO DE SÁ</w:t>
      </w:r>
      <w:r w:rsidR="0003354E">
        <w:t xml:space="preserve"> ARAUJO</w:t>
      </w:r>
      <w:bookmarkStart w:id="0" w:name="_GoBack"/>
      <w:bookmarkEnd w:id="0"/>
      <w:r w:rsidRPr="000C604F">
        <w:t>, bairro Nossa Senhora do Perpétuo Socorro.</w:t>
      </w:r>
    </w:p>
    <w:p w:rsidR="000C604F" w:rsidRDefault="000C604F" w:rsidP="000C604F">
      <w:pPr>
        <w:spacing w:line="360" w:lineRule="auto"/>
        <w:rPr>
          <w:b/>
          <w:sz w:val="24"/>
          <w:szCs w:val="24"/>
        </w:rPr>
      </w:pPr>
    </w:p>
    <w:p w:rsidR="000C604F" w:rsidRDefault="000C604F" w:rsidP="000C604F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740D09" w:rsidRDefault="00740D09" w:rsidP="00820977"/>
    <w:p w:rsidR="00A82187" w:rsidRDefault="00A82187" w:rsidP="00A82187">
      <w:pPr>
        <w:jc w:val="both"/>
      </w:pPr>
      <w:r>
        <w:t>A presente solicitação tem como finalidade atender à necessidade urgente de limpeza, capinação e retirada de entulhos e lixo acumulado no local mencionado. A área encontra-se  tomada por resíduos sólidos e diversos materiais descartados irregularmente, o que tem causado transtornos à comunidade, comprometendo a circulação de pessoas e veículos e prejudicando a estética urbana.</w:t>
      </w: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  <w:r>
        <w:t>O acúmulo de lixo e entulho também representa risco à saúde pública, uma vez que favorece a proliferação de insetos, roedores e outros vetores de doenças, além de aumentar o risco de acidentes e dificultar o acesso de serviços essenciais. A situação tende a se agravar caso não sejam adotadas medidas imediatas de limpeza e manutenção.</w:t>
      </w: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  <w:r>
        <w:t>Diante do exposto, torna-se necessária a realização dos serviços de capinação, varrição, coleta e remoção de entulho, a fim de garantir melhores condições de higiene, segurança e bem-estar para os moradores que utilizam e residem nas proximidades do local.</w:t>
      </w: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  <w:r>
        <w:rPr>
          <w:noProof/>
        </w:rPr>
        <w:drawing>
          <wp:inline distT="0" distB="0" distL="0" distR="0">
            <wp:extent cx="5733415" cy="3371850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2-08 at 08.37.20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3415" cy="322643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2-08 at 08.37.20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</w:p>
    <w:p w:rsidR="00A82187" w:rsidRDefault="00A82187" w:rsidP="00A82187">
      <w:pPr>
        <w:jc w:val="both"/>
      </w:pPr>
      <w:r>
        <w:rPr>
          <w:noProof/>
        </w:rPr>
        <w:lastRenderedPageBreak/>
        <w:drawing>
          <wp:inline distT="0" distB="0" distL="0" distR="0" wp14:anchorId="1FD04EA3" wp14:editId="156590B2">
            <wp:extent cx="4538980" cy="806577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12-08 at 08.37.2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87" w:rsidRPr="00820977" w:rsidRDefault="00362D8E" w:rsidP="00A82187">
      <w:pPr>
        <w:jc w:val="both"/>
      </w:pPr>
      <w:r>
        <w:rPr>
          <w:noProof/>
        </w:rPr>
        <w:lastRenderedPageBreak/>
        <w:drawing>
          <wp:inline distT="0" distB="0" distL="0" distR="0" wp14:anchorId="5AA2ED3E" wp14:editId="37743D97">
            <wp:extent cx="4538980" cy="80657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12-08 at 08.37.20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187" w:rsidRPr="00820977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ttachedTemplate r:id="rId1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6C9"/>
    <w:rsid w:val="00026607"/>
    <w:rsid w:val="0003354E"/>
    <w:rsid w:val="00035481"/>
    <w:rsid w:val="000A14B9"/>
    <w:rsid w:val="000C604F"/>
    <w:rsid w:val="000D30E7"/>
    <w:rsid w:val="00124BC7"/>
    <w:rsid w:val="001C33ED"/>
    <w:rsid w:val="00314474"/>
    <w:rsid w:val="00362D8E"/>
    <w:rsid w:val="003906C9"/>
    <w:rsid w:val="003D20E4"/>
    <w:rsid w:val="005C4F50"/>
    <w:rsid w:val="00642259"/>
    <w:rsid w:val="006725E4"/>
    <w:rsid w:val="0069002A"/>
    <w:rsid w:val="00740D09"/>
    <w:rsid w:val="007C66B3"/>
    <w:rsid w:val="007C7A7A"/>
    <w:rsid w:val="00820977"/>
    <w:rsid w:val="00847587"/>
    <w:rsid w:val="008F1453"/>
    <w:rsid w:val="0095685B"/>
    <w:rsid w:val="00967F80"/>
    <w:rsid w:val="00A73A37"/>
    <w:rsid w:val="00A8218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FB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60A31B2"/>
  <w15:docId w15:val="{FC8F14F6-01C1-4A18-9947-68A0CB11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documentos.dotx</Template>
  <TotalTime>0</TotalTime>
  <Pages>5</Pages>
  <Words>330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Junior</cp:lastModifiedBy>
  <cp:revision>3</cp:revision>
  <cp:lastPrinted>2025-05-05T18:06:00Z</cp:lastPrinted>
  <dcterms:created xsi:type="dcterms:W3CDTF">2025-12-08T12:01:00Z</dcterms:created>
  <dcterms:modified xsi:type="dcterms:W3CDTF">2025-12-08T12:06:00Z</dcterms:modified>
</cp:coreProperties>
</file>